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F4B" w:rsidRDefault="00F36F51" w:rsidP="00525F4B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pict>
          <v:rect id="_x0000_s1027" style="position:absolute;left:0;text-align:left;margin-left:568.2pt;margin-top:18.75pt;width:196.2pt;height:81pt;z-index:251659264;mso-position-horizontal-relative:margin;mso-position-vertical-relative:margin" fillcolor="#4f81bd [3204]" stroked="f">
            <v:fill color2="#b8cce4 [1300]" angle="-90" focusposition=",1" focussize="" focus="100%" type="gradientRadial">
              <o:fill v:ext="view" type="gradientCenter"/>
            </v:fill>
            <v:textbox style="mso-next-textbox:#_x0000_s1027">
              <w:txbxContent>
                <w:p w:rsidR="00525F4B" w:rsidRPr="00877004" w:rsidRDefault="000D7210" w:rsidP="000D7210">
                  <w:p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hadow/>
                      <w:sz w:val="28"/>
                      <w:szCs w:val="28"/>
                    </w:rPr>
                  </w:pPr>
                  <w:r w:rsidRPr="00877004">
                    <w:rPr>
                      <w:rFonts w:ascii="Times New Roman" w:hAnsi="Times New Roman" w:cs="Times New Roman"/>
                      <w:b/>
                      <w:shadow/>
                      <w:sz w:val="28"/>
                      <w:szCs w:val="28"/>
                    </w:rPr>
                    <w:t>МБДОУ «Детский сад с.Алексеевка»</w:t>
                  </w:r>
                </w:p>
                <w:p w:rsidR="00113852" w:rsidRPr="00877004" w:rsidRDefault="00113852" w:rsidP="000D7210">
                  <w:pPr>
                    <w:suppressOverlap/>
                    <w:jc w:val="center"/>
                    <w:rPr>
                      <w:rFonts w:ascii="Times New Roman" w:hAnsi="Times New Roman" w:cs="Times New Roman"/>
                      <w:b/>
                      <w:shadow/>
                      <w:sz w:val="28"/>
                      <w:szCs w:val="28"/>
                    </w:rPr>
                  </w:pPr>
                  <w:r w:rsidRPr="00877004">
                    <w:rPr>
                      <w:rFonts w:ascii="Times New Roman" w:hAnsi="Times New Roman" w:cs="Times New Roman"/>
                      <w:b/>
                      <w:shadow/>
                      <w:sz w:val="28"/>
                      <w:szCs w:val="28"/>
                    </w:rPr>
                    <w:t>Подготовила:Чаплина Н.А.</w:t>
                  </w:r>
                </w:p>
                <w:p w:rsidR="00106A1A" w:rsidRPr="00525F4B" w:rsidRDefault="00106A1A" w:rsidP="00106A1A">
                  <w:pPr>
                    <w:suppressOverlap/>
                    <w:jc w:val="center"/>
                    <w:rPr>
                      <w:b/>
                      <w:shadow/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106A1A" w:rsidRPr="006A21D1" w:rsidRDefault="00106A1A" w:rsidP="00106A1A">
                  <w:pPr>
                    <w:suppressOverlap/>
                    <w:jc w:val="center"/>
                    <w:rPr>
                      <w:b/>
                      <w:shadow/>
                      <w:sz w:val="36"/>
                      <w:szCs w:val="36"/>
                    </w:rPr>
                  </w:pPr>
                  <w:r w:rsidRPr="007E0C33">
                    <w:rPr>
                      <w:b/>
                      <w:shadow/>
                      <w:sz w:val="36"/>
                      <w:szCs w:val="36"/>
                    </w:rPr>
                    <w:t xml:space="preserve">   </w:t>
                  </w:r>
                </w:p>
                <w:p w:rsidR="00C05BCF" w:rsidRDefault="00C05BCF"/>
              </w:txbxContent>
            </v:textbox>
            <w10:wrap anchorx="margin" anchory="margin"/>
          </v:rect>
        </w:pict>
      </w:r>
    </w:p>
    <w:p w:rsidR="00525F4B" w:rsidRDefault="00525F4B" w:rsidP="00525F4B"/>
    <w:p w:rsidR="00525F4B" w:rsidRDefault="00F36F51" w:rsidP="00525F4B">
      <w:pPr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98.5pt;margin-top:39pt;width:250.7pt;height:188.25pt;z-index:251661312;mso-position-horizontal-relative:page;mso-position-vertical-relative:margin;v-text-anchor:bottom" fillcolor="#4f81bd [3204]" stroked="f">
            <v:fill opacity="0" color2="#b8cce4 [1300]" rotate="t" focusposition=",1" focussize="" focus="100%" type="gradientRadial">
              <o:fill v:ext="view" type="gradientCenter"/>
            </v:fill>
            <v:textbox style="mso-next-textbox:#_x0000_s1030" inset=",7.2pt,,7.2pt">
              <w:txbxContent>
                <w:p w:rsidR="00D00AE2" w:rsidRPr="000D7210" w:rsidRDefault="00D00AE2" w:rsidP="00D00AE2">
                  <w:pPr>
                    <w:pStyle w:val="BrochureCopy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правильно пользоваться физкультурным оборудованием; </w:t>
                  </w:r>
                </w:p>
                <w:p w:rsidR="00D00AE2" w:rsidRPr="000D7210" w:rsidRDefault="00D00AE2" w:rsidP="00D00AE2">
                  <w:pPr>
                    <w:pStyle w:val="a9"/>
                    <w:numPr>
                      <w:ilvl w:val="0"/>
                      <w:numId w:val="5"/>
                    </w:num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реагировать на сигналы «беги», «лови», «стой» и др.;</w:t>
                  </w:r>
                </w:p>
                <w:p w:rsidR="00D00AE2" w:rsidRPr="000D7210" w:rsidRDefault="00D00AE2" w:rsidP="00D00AE2">
                  <w:pPr>
                    <w:pStyle w:val="a9"/>
                    <w:numPr>
                      <w:ilvl w:val="0"/>
                      <w:numId w:val="5"/>
                    </w:num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правила в подвижных играх;</w:t>
                  </w:r>
                </w:p>
                <w:p w:rsidR="00D00AE2" w:rsidRPr="00D00AE2" w:rsidRDefault="00D00AE2" w:rsidP="00D00AE2">
                  <w:pPr>
                    <w:pStyle w:val="BrochureCopy"/>
                    <w:numPr>
                      <w:ilvl w:val="0"/>
                      <w:numId w:val="5"/>
                    </w:numPr>
                    <w:rPr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проявлять самостоятельность и творчество при выполнении физических упражнений, в подвижных</w:t>
                  </w:r>
                  <w:r w:rsidRPr="00D00AE2">
                    <w:rPr>
                      <w:sz w:val="24"/>
                      <w:szCs w:val="24"/>
                    </w:rPr>
                    <w:t xml:space="preserve"> играх.</w:t>
                  </w:r>
                </w:p>
                <w:p w:rsidR="00C05BCF" w:rsidRDefault="00C05BCF">
                  <w:pPr>
                    <w:pStyle w:val="WebSiteAddress"/>
                  </w:pPr>
                </w:p>
              </w:txbxContent>
            </v:textbox>
            <w10:wrap anchorx="page" anchory="margin"/>
          </v:shape>
        </w:pict>
      </w:r>
      <w:r>
        <w:pict>
          <v:rect id="_x0000_s1026" style="position:absolute;left:0;text-align:left;margin-left:0;margin-top:0;width:215.85pt;height:504.6pt;z-index:-251658240;mso-position-horizontal:left;mso-position-horizontal-relative:margin;mso-position-vertical:bottom;mso-position-vertical-relative:margin" fillcolor="#938953 [1614]" stroked="f">
            <v:fill opacity="0" color2="#ddd8c2 [2894]" angle="-90" focusposition=",1" focussize="" focus="100%" type="gradientRadial">
              <o:fill v:ext="view" type="gradientCenter"/>
            </v:fill>
            <v:textbox style="mso-next-textbox:#_x0000_s1026">
              <w:txbxContent>
                <w:p w:rsidR="00C05BCF" w:rsidRPr="000D7210" w:rsidRDefault="00904E98" w:rsidP="00904E98">
                  <w:pPr>
                    <w:pStyle w:val="BrochureCopy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Что ребенок должен уметь делать к </w:t>
                  </w:r>
                  <w:r w:rsidR="0011385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3-</w:t>
                  </w:r>
                  <w:r w:rsidRPr="000D721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4 годам?</w:t>
                  </w:r>
                </w:p>
                <w:p w:rsidR="00904E98" w:rsidRPr="000D7210" w:rsidRDefault="00D00AE2" w:rsidP="00D00AE2">
                  <w:pPr>
                    <w:pStyle w:val="BrochureCopy"/>
                    <w:numPr>
                      <w:ilvl w:val="0"/>
                      <w:numId w:val="4"/>
                    </w:numPr>
                    <w:ind w:left="567" w:hanging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ходить и бегать свободно, не </w:t>
                  </w:r>
                  <w:r w:rsidR="00904E98"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шаркая ногами, не опуская голову, сохраняя перекрестную координацию движений рук и ног;</w:t>
                  </w:r>
                </w:p>
                <w:p w:rsidR="00904E98" w:rsidRPr="000D7210" w:rsidRDefault="00904E98" w:rsidP="00D00AE2">
                  <w:pPr>
                    <w:pStyle w:val="BrochureCopy"/>
                    <w:numPr>
                      <w:ilvl w:val="0"/>
                      <w:numId w:val="4"/>
                    </w:numPr>
                    <w:ind w:left="567" w:hanging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сохранять правильную осанку в положениях сидя, стоя, в движении, при выполнении упражнений в равновесии;</w:t>
                  </w:r>
                </w:p>
                <w:p w:rsidR="00904E98" w:rsidRPr="000D7210" w:rsidRDefault="00904E98" w:rsidP="00D00AE2">
                  <w:pPr>
                    <w:pStyle w:val="a9"/>
                    <w:numPr>
                      <w:ilvl w:val="0"/>
                      <w:numId w:val="4"/>
                    </w:numPr>
                    <w:spacing w:after="0"/>
                    <w:ind w:left="567" w:hanging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соблюдать элементарные правила, согласовывать движения, ориентироваться в пространстве;</w:t>
                  </w:r>
                </w:p>
                <w:p w:rsidR="00D00AE2" w:rsidRPr="000D7210" w:rsidRDefault="00904E98" w:rsidP="00D00AE2">
                  <w:pPr>
                    <w:pStyle w:val="a9"/>
                    <w:numPr>
                      <w:ilvl w:val="0"/>
                      <w:numId w:val="4"/>
                    </w:numPr>
                    <w:spacing w:after="0"/>
                    <w:ind w:left="567" w:hanging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разнообразные виды основны</w:t>
                  </w:r>
                  <w:r w:rsidR="00D00AE2"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движени</w:t>
                  </w:r>
                  <w:r w:rsidR="00D00AE2"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r w:rsidR="00C13F8D"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D00AE2" w:rsidRPr="000D7210" w:rsidRDefault="00D00AE2" w:rsidP="00C13F8D">
                  <w:pPr>
                    <w:pStyle w:val="a9"/>
                    <w:spacing w:after="0"/>
                    <w:ind w:left="5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лазать</w:t>
                  </w:r>
                  <w:r w:rsidR="00904E98"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полза</w:t>
                  </w: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ть, прыгать</w:t>
                  </w:r>
                  <w:r w:rsidR="00C13F8D"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бегать</w:t>
                  </w:r>
                  <w:r w:rsidR="00904E98"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; </w:t>
                  </w:r>
                </w:p>
                <w:p w:rsidR="00904E98" w:rsidRPr="000D7210" w:rsidRDefault="00D00AE2" w:rsidP="00D00AE2">
                  <w:pPr>
                    <w:pStyle w:val="a9"/>
                    <w:numPr>
                      <w:ilvl w:val="0"/>
                      <w:numId w:val="4"/>
                    </w:numPr>
                    <w:spacing w:after="0"/>
                    <w:ind w:left="567" w:hanging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проявлять </w:t>
                  </w:r>
                  <w:r w:rsidR="00904E98"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ловкость, выр</w:t>
                  </w: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азительность и красоту движений;</w:t>
                  </w:r>
                </w:p>
                <w:p w:rsidR="00904E98" w:rsidRPr="000D7210" w:rsidRDefault="00904E98" w:rsidP="00D00AE2">
                  <w:pPr>
                    <w:pStyle w:val="BrochureCopy"/>
                    <w:numPr>
                      <w:ilvl w:val="0"/>
                      <w:numId w:val="4"/>
                    </w:numPr>
                    <w:ind w:left="567" w:hanging="7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энергично отталкиваться двумя ногами и правильно приземляться в прыжках</w:t>
                  </w:r>
                </w:p>
                <w:p w:rsidR="00904E98" w:rsidRPr="00D00AE2" w:rsidRDefault="00904E98" w:rsidP="00D00AE2">
                  <w:pPr>
                    <w:pStyle w:val="BrochureCopy"/>
                    <w:numPr>
                      <w:ilvl w:val="0"/>
                      <w:numId w:val="4"/>
                    </w:numPr>
                    <w:ind w:left="567" w:hanging="720"/>
                    <w:rPr>
                      <w:sz w:val="24"/>
                      <w:szCs w:val="24"/>
                    </w:rPr>
                  </w:pP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энергично отталкивать мячи при катании, бросании; ловить мяч</w:t>
                  </w:r>
                  <w:r w:rsidRPr="00D00AE2">
                    <w:rPr>
                      <w:sz w:val="24"/>
                      <w:szCs w:val="24"/>
                    </w:rPr>
                    <w:t xml:space="preserve"> </w:t>
                  </w:r>
                  <w:r w:rsidRPr="000D72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двумя руками одновременно</w:t>
                  </w:r>
                </w:p>
                <w:p w:rsidR="00D00AE2" w:rsidRDefault="00D00AE2"/>
              </w:txbxContent>
            </v:textbox>
            <w10:wrap anchorx="margin" anchory="margin"/>
          </v:rect>
        </w:pict>
      </w:r>
    </w:p>
    <w:p w:rsidR="00C05BCF" w:rsidRDefault="00F36F51">
      <w:pPr>
        <w:sectPr w:rsidR="00C05BCF" w:rsidSect="007A150D">
          <w:pgSz w:w="16839" w:h="11907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pict>
          <v:shape id="_x0000_s1035" type="#_x0000_t202" style="position:absolute;margin-left:568.5pt;margin-top:127.5pt;width:201.3pt;height:129pt;z-index:251664384;mso-position-horizontal-relative:margin;mso-position-vertical-relative:page;v-text-anchor:bottom" fillcolor="#dae1e8" stroked="f">
            <v:textbox style="mso-next-textbox:#_x0000_s1035">
              <w:txbxContent>
                <w:sdt>
                  <w:sdtPr>
                    <w:rPr>
                      <w:rFonts w:ascii="Monotype Corsiva" w:eastAsia="Times New Roman" w:hAnsi="Monotype Corsiva" w:cs="Arial"/>
                      <w:b/>
                      <w:bCs/>
                      <w:i/>
                      <w:color w:val="800080"/>
                      <w:kern w:val="36"/>
                      <w:sz w:val="56"/>
                      <w:szCs w:val="56"/>
                      <w:lang w:eastAsia="ru-RU"/>
                    </w:rPr>
                    <w:alias w:val="Компания"/>
                    <w:tag w:val="Компания"/>
                    <w:id w:val="71674626"/>
                    <w:placeholder>
                      <w:docPart w:val="F917C6815E3C4BD7B4E597E67D59BE4D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/>
                  <w:sdtContent>
                    <w:p w:rsidR="00C05BCF" w:rsidRPr="00C13F8D" w:rsidRDefault="00C26B23" w:rsidP="00106A1A">
                      <w:pPr>
                        <w:pStyle w:val="BrochureTitle"/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Monotype Corsiva" w:eastAsia="Times New Roman" w:hAnsi="Monotype Corsiva" w:cs="Arial"/>
                          <w:b/>
                          <w:bCs/>
                          <w:i/>
                          <w:color w:val="800080"/>
                          <w:kern w:val="36"/>
                          <w:sz w:val="56"/>
                          <w:szCs w:val="56"/>
                          <w:lang w:eastAsia="ru-RU"/>
                        </w:rPr>
                        <w:t xml:space="preserve">Физическое развитие детей </w:t>
                      </w:r>
                      <w:r w:rsidR="00106A1A" w:rsidRPr="00C13F8D">
                        <w:rPr>
                          <w:rFonts w:ascii="Monotype Corsiva" w:eastAsia="Times New Roman" w:hAnsi="Monotype Corsiva" w:cs="Arial"/>
                          <w:b/>
                          <w:bCs/>
                          <w:i/>
                          <w:color w:val="800080"/>
                          <w:kern w:val="36"/>
                          <w:sz w:val="56"/>
                          <w:szCs w:val="56"/>
                          <w:lang w:eastAsia="ru-RU"/>
                        </w:rPr>
                        <w:t xml:space="preserve"> семье</w:t>
                      </w:r>
                    </w:p>
                  </w:sdtContent>
                </w:sdt>
              </w:txbxContent>
            </v:textbox>
            <w10:wrap anchorx="margin" anchory="page"/>
          </v:shape>
        </w:pict>
      </w:r>
      <w:r w:rsidR="00C13F8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4638675</wp:posOffset>
            </wp:positionH>
            <wp:positionV relativeFrom="margin">
              <wp:posOffset>3800475</wp:posOffset>
            </wp:positionV>
            <wp:extent cx="2038350" cy="1619250"/>
            <wp:effectExtent l="19050" t="0" r="0" b="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000" r="34200" b="6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C13F8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3475990</wp:posOffset>
            </wp:positionH>
            <wp:positionV relativeFrom="margin">
              <wp:posOffset>5124450</wp:posOffset>
            </wp:positionV>
            <wp:extent cx="1952625" cy="1716405"/>
            <wp:effectExtent l="19050" t="0" r="9525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800" b="6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C13F8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3298825</wp:posOffset>
            </wp:positionH>
            <wp:positionV relativeFrom="margin">
              <wp:posOffset>2486025</wp:posOffset>
            </wp:positionV>
            <wp:extent cx="2066925" cy="1590675"/>
            <wp:effectExtent l="19050" t="0" r="9525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200" t="65344" r="3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pict>
          <v:shape id="_x0000_s1032" type="#_x0000_t202" style="position:absolute;margin-left:568.3pt;margin-top:182pt;width:201.6pt;height:249.25pt;z-index:251662336;mso-position-horizontal-relative:text;mso-position-vertical-relative:text" filled="f" stroked="f">
            <v:textbox style="mso-next-textbox:#_x0000_s1032">
              <w:txbxContent>
                <w:p w:rsidR="00C05BCF" w:rsidRDefault="00907998">
                  <w:pPr>
                    <w:pStyle w:val="BrochureSubtitle"/>
                  </w:pPr>
                  <w:r w:rsidRPr="0090799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4063" cy="2714625"/>
                        <wp:effectExtent l="57150" t="19050" r="11437" b="0"/>
                        <wp:docPr id="16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9600" t="56683" r="11400" b="24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6615" cy="2717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prst="relaxedInset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rect id="_x0000_s1028" style="position:absolute;margin-left:3417.45pt;margin-top:0;width:201.6pt;height:336.3pt;z-index:251660288;mso-position-horizontal:right;mso-position-horizontal-relative:margin;mso-position-vertical:bottom;mso-position-vertical-relative:margin" fillcolor="#938953 [1614]" stroked="f">
            <v:fill opacity="0" color2="#ddd8c2 [2894]" angle="-90" focusposition=",1" focussize="" focus="100%" type="gradientRadial">
              <o:fill v:ext="view" type="gradientCenter"/>
            </v:fill>
            <v:textbox style="mso-next-textbox:#_x0000_s1028" inset=",252pt">
              <w:txbxContent>
                <w:p w:rsidR="00C05BCF" w:rsidRDefault="00C05BCF" w:rsidP="00106A1A">
                  <w:pPr>
                    <w:pStyle w:val="BrochureSubtitle2"/>
                    <w:spacing w:after="0"/>
                  </w:pPr>
                </w:p>
              </w:txbxContent>
            </v:textbox>
            <w10:wrap anchorx="margin" anchory="margin"/>
          </v:rect>
        </w:pict>
      </w:r>
    </w:p>
    <w:p w:rsidR="000F2FFB" w:rsidRPr="000D7210" w:rsidRDefault="000F2FFB" w:rsidP="00490601">
      <w:pPr>
        <w:ind w:right="117"/>
        <w:jc w:val="center"/>
        <w:rPr>
          <w:rFonts w:ascii="Times New Roman" w:hAnsi="Times New Roman" w:cs="Times New Roman"/>
          <w:b/>
          <w:bCs/>
          <w:shadow/>
          <w:sz w:val="32"/>
          <w:szCs w:val="32"/>
        </w:rPr>
      </w:pPr>
      <w:r w:rsidRPr="000D7210">
        <w:rPr>
          <w:rFonts w:ascii="Times New Roman" w:hAnsi="Times New Roman" w:cs="Times New Roman"/>
          <w:b/>
          <w:bCs/>
          <w:shadow/>
          <w:sz w:val="32"/>
          <w:szCs w:val="32"/>
        </w:rPr>
        <w:lastRenderedPageBreak/>
        <w:t>Уважаемые родители!</w:t>
      </w:r>
    </w:p>
    <w:p w:rsidR="000F2FFB" w:rsidRPr="000D7210" w:rsidRDefault="000F2FFB" w:rsidP="00967A38">
      <w:pPr>
        <w:ind w:right="117"/>
        <w:jc w:val="center"/>
        <w:rPr>
          <w:rFonts w:ascii="Times New Roman" w:hAnsi="Times New Roman" w:cs="Times New Roman"/>
          <w:b/>
          <w:bCs/>
          <w:shadow/>
          <w:sz w:val="32"/>
          <w:szCs w:val="32"/>
        </w:rPr>
      </w:pPr>
      <w:r w:rsidRPr="000D7210">
        <w:rPr>
          <w:rFonts w:ascii="Times New Roman" w:hAnsi="Times New Roman" w:cs="Times New Roman"/>
          <w:b/>
          <w:bCs/>
          <w:shadow/>
          <w:sz w:val="32"/>
          <w:szCs w:val="32"/>
        </w:rPr>
        <w:t>Вы хотите, чтобы ваш ребенок был здоровым, ловким, быстрым, сильным, умел играть в подвижные игры, полюбил спорт?</w:t>
      </w:r>
    </w:p>
    <w:p w:rsidR="000F2FFB" w:rsidRPr="000D7210" w:rsidRDefault="000F2FFB" w:rsidP="00490601">
      <w:pPr>
        <w:jc w:val="center"/>
        <w:rPr>
          <w:rFonts w:ascii="Times New Roman" w:hAnsi="Times New Roman" w:cs="Times New Roman"/>
          <w:b/>
          <w:bCs/>
          <w:shadow/>
          <w:sz w:val="28"/>
          <w:szCs w:val="28"/>
        </w:rPr>
      </w:pPr>
      <w:r w:rsidRPr="000D7210">
        <w:rPr>
          <w:rFonts w:ascii="Times New Roman" w:hAnsi="Times New Roman" w:cs="Times New Roman"/>
          <w:b/>
          <w:bCs/>
          <w:shadow/>
          <w:sz w:val="28"/>
          <w:szCs w:val="28"/>
        </w:rPr>
        <w:t>Помогите ему в этом!</w:t>
      </w:r>
    </w:p>
    <w:p w:rsidR="000F2FFB" w:rsidRPr="000D7210" w:rsidRDefault="000F2FFB" w:rsidP="00490601">
      <w:pPr>
        <w:pStyle w:val="1"/>
        <w:spacing w:line="276" w:lineRule="auto"/>
        <w:ind w:left="142" w:right="258" w:firstLine="425"/>
        <w:jc w:val="both"/>
        <w:rPr>
          <w:b w:val="0"/>
        </w:rPr>
      </w:pPr>
      <w:r w:rsidRPr="000D7210">
        <w:rPr>
          <w:b w:val="0"/>
          <w:u w:val="single"/>
        </w:rPr>
        <w:t>Совет 1.</w:t>
      </w:r>
      <w:r w:rsidRPr="000D7210">
        <w:rPr>
          <w:b w:val="0"/>
        </w:rPr>
        <w:t xml:space="preserve"> Поддерживайте интерес ребёнка к занятиям физической культурой, ни в коем случае не выказывайте своё пренебрежение к физическому развитию.</w:t>
      </w:r>
    </w:p>
    <w:p w:rsidR="006F2FE9" w:rsidRPr="000D7210" w:rsidRDefault="006F2FE9" w:rsidP="00490601">
      <w:pPr>
        <w:pStyle w:val="1"/>
        <w:spacing w:line="276" w:lineRule="auto"/>
        <w:ind w:left="142" w:right="258" w:firstLine="425"/>
        <w:jc w:val="both"/>
        <w:rPr>
          <w:b w:val="0"/>
        </w:rPr>
      </w:pPr>
    </w:p>
    <w:p w:rsidR="000F2FFB" w:rsidRPr="000D7210" w:rsidRDefault="000F2FFB" w:rsidP="00490601">
      <w:pPr>
        <w:pStyle w:val="1"/>
        <w:spacing w:line="276" w:lineRule="auto"/>
        <w:ind w:left="142" w:right="258" w:firstLine="425"/>
        <w:jc w:val="both"/>
        <w:rPr>
          <w:b w:val="0"/>
        </w:rPr>
      </w:pPr>
      <w:r w:rsidRPr="000D7210">
        <w:rPr>
          <w:b w:val="0"/>
          <w:u w:val="single"/>
        </w:rPr>
        <w:t>Совет 2.</w:t>
      </w:r>
      <w:r w:rsidRPr="000D7210">
        <w:rPr>
          <w:b w:val="0"/>
        </w:rPr>
        <w:t xml:space="preserve"> Высокая самооценка — один из мощных стимулов для ребёнка выполнять любую работу, Всемерно поддерживайте в своём ребёнке высокую самооценку — поощряйте любое его достижение, и в ответ вы получите ещё большее старание.</w:t>
      </w:r>
    </w:p>
    <w:p w:rsidR="006F2FE9" w:rsidRPr="000D7210" w:rsidRDefault="006F2FE9" w:rsidP="00490601">
      <w:pPr>
        <w:pStyle w:val="1"/>
        <w:spacing w:line="276" w:lineRule="auto"/>
        <w:ind w:left="142" w:right="258" w:firstLine="425"/>
        <w:jc w:val="both"/>
        <w:rPr>
          <w:b w:val="0"/>
        </w:rPr>
      </w:pPr>
    </w:p>
    <w:p w:rsidR="00C20854" w:rsidRPr="000D7210" w:rsidRDefault="000F2FFB" w:rsidP="00490601">
      <w:pPr>
        <w:pStyle w:val="1"/>
        <w:spacing w:line="276" w:lineRule="auto"/>
        <w:ind w:left="142" w:right="258" w:firstLine="425"/>
        <w:jc w:val="both"/>
        <w:rPr>
          <w:b w:val="0"/>
        </w:rPr>
      </w:pPr>
      <w:r w:rsidRPr="000D7210">
        <w:rPr>
          <w:b w:val="0"/>
          <w:u w:val="single"/>
        </w:rPr>
        <w:t>Совет 3.</w:t>
      </w:r>
      <w:r w:rsidRPr="000D7210">
        <w:rPr>
          <w:b w:val="0"/>
        </w:rPr>
        <w:t xml:space="preserve"> Наблюдайте за поведением и состоянием своего ребёнка во время занятий физическими упражнениями. Ни в коем случае не настаивайте на продолжении занятия, если по каким-</w:t>
      </w:r>
      <w:r w:rsidRPr="000F2FFB">
        <w:rPr>
          <w:rFonts w:asciiTheme="majorHAnsi" w:hAnsiTheme="majorHAnsi"/>
          <w:b w:val="0"/>
        </w:rPr>
        <w:t xml:space="preserve">то причинам ребёнок этого не хочет. Нужно, прежде всего, выяснить </w:t>
      </w:r>
      <w:r w:rsidRPr="000D7210">
        <w:rPr>
          <w:b w:val="0"/>
        </w:rPr>
        <w:lastRenderedPageBreak/>
        <w:t>причину отказа, устранить её и только после этого продолжить занятие.</w:t>
      </w:r>
    </w:p>
    <w:p w:rsidR="006F2FE9" w:rsidRPr="000D7210" w:rsidRDefault="006F2FE9" w:rsidP="006F2FE9">
      <w:pPr>
        <w:pStyle w:val="1"/>
        <w:spacing w:line="276" w:lineRule="auto"/>
        <w:ind w:left="142" w:firstLine="425"/>
        <w:jc w:val="both"/>
        <w:rPr>
          <w:b w:val="0"/>
        </w:rPr>
      </w:pPr>
    </w:p>
    <w:p w:rsidR="006F2FE9" w:rsidRPr="000D7210" w:rsidRDefault="000F2FFB" w:rsidP="006F2FE9">
      <w:pPr>
        <w:spacing w:after="0"/>
        <w:ind w:left="180" w:right="131" w:firstLine="425"/>
        <w:jc w:val="both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0D7210">
        <w:rPr>
          <w:rFonts w:ascii="Times New Roman" w:hAnsi="Times New Roman" w:cs="Times New Roman"/>
          <w:bCs/>
          <w:color w:val="000000"/>
          <w:kern w:val="36"/>
          <w:sz w:val="24"/>
          <w:szCs w:val="24"/>
          <w:u w:val="single"/>
        </w:rPr>
        <w:t>Совет 4.</w:t>
      </w:r>
      <w:r w:rsidRPr="000D7210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Не ругайте своего ребёнка за временные неудачи. Ребёнок делает только первые шаги в неизвестном для него мире, а потому он очень болезненно реагирует на то, когда другие считают его слабым и неумелым</w:t>
      </w:r>
      <w:r w:rsidR="006F2FE9" w:rsidRPr="000D7210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.</w:t>
      </w:r>
    </w:p>
    <w:p w:rsidR="00B83747" w:rsidRPr="000D7210" w:rsidRDefault="00B83747" w:rsidP="00B83747">
      <w:pPr>
        <w:spacing w:after="0" w:line="240" w:lineRule="auto"/>
        <w:ind w:left="180" w:right="13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D72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3810</wp:posOffset>
            </wp:positionV>
            <wp:extent cx="2533650" cy="1885950"/>
            <wp:effectExtent l="19050" t="0" r="0" b="0"/>
            <wp:wrapTight wrapText="bothSides">
              <wp:wrapPolygon edited="0">
                <wp:start x="-162" y="0"/>
                <wp:lineTo x="-162" y="21382"/>
                <wp:lineTo x="21600" y="21382"/>
                <wp:lineTo x="21600" y="0"/>
                <wp:lineTo x="-162" y="0"/>
              </wp:wrapPolygon>
            </wp:wrapTight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FE9" w:rsidRPr="000D7210" w:rsidRDefault="000F2FFB" w:rsidP="00B83747">
      <w:pPr>
        <w:spacing w:after="0" w:line="240" w:lineRule="auto"/>
        <w:ind w:left="180" w:right="13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D7210">
        <w:rPr>
          <w:rFonts w:ascii="Times New Roman" w:hAnsi="Times New Roman" w:cs="Times New Roman"/>
          <w:sz w:val="24"/>
          <w:szCs w:val="24"/>
          <w:u w:val="single"/>
        </w:rPr>
        <w:t>Совет 5.</w:t>
      </w:r>
      <w:r w:rsidRPr="000D7210">
        <w:rPr>
          <w:rFonts w:ascii="Times New Roman" w:hAnsi="Times New Roman" w:cs="Times New Roman"/>
          <w:sz w:val="24"/>
          <w:szCs w:val="24"/>
        </w:rPr>
        <w:t xml:space="preserve"> Важно определить, что нравится именно вашему ребенку.</w:t>
      </w:r>
    </w:p>
    <w:p w:rsidR="00967A38" w:rsidRPr="000D7210" w:rsidRDefault="000F2FFB" w:rsidP="00967A38">
      <w:pPr>
        <w:spacing w:before="120" w:line="240" w:lineRule="auto"/>
        <w:ind w:left="170" w:right="17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D7210">
        <w:rPr>
          <w:rFonts w:ascii="Times New Roman" w:hAnsi="Times New Roman" w:cs="Times New Roman"/>
          <w:sz w:val="24"/>
          <w:szCs w:val="24"/>
          <w:u w:val="single"/>
        </w:rPr>
        <w:t>Совет 6.</w:t>
      </w:r>
      <w:r w:rsidRPr="000D7210">
        <w:rPr>
          <w:rFonts w:ascii="Times New Roman" w:hAnsi="Times New Roman" w:cs="Times New Roman"/>
          <w:sz w:val="24"/>
          <w:szCs w:val="24"/>
        </w:rPr>
        <w:t xml:space="preserve">    Соблюдайте культуру выполнения физических упражнений. Все должно делаться «по-настоящему».</w:t>
      </w:r>
    </w:p>
    <w:p w:rsidR="001B6CA3" w:rsidRPr="000D7210" w:rsidRDefault="000F2FFB" w:rsidP="00967A38">
      <w:pPr>
        <w:spacing w:before="120" w:line="240" w:lineRule="auto"/>
        <w:ind w:left="170" w:right="17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D7210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0D7210">
        <w:rPr>
          <w:rFonts w:ascii="Times New Roman" w:hAnsi="Times New Roman" w:cs="Times New Roman"/>
          <w:sz w:val="24"/>
          <w:szCs w:val="24"/>
          <w:u w:val="single"/>
        </w:rPr>
        <w:t xml:space="preserve"> Совет 7.</w:t>
      </w:r>
      <w:r w:rsidRPr="000D7210">
        <w:rPr>
          <w:rFonts w:ascii="Times New Roman" w:hAnsi="Times New Roman" w:cs="Times New Roman"/>
          <w:sz w:val="24"/>
          <w:szCs w:val="24"/>
        </w:rPr>
        <w:t xml:space="preserve"> Не перегружайте р</w:t>
      </w:r>
      <w:r w:rsidR="00B83747" w:rsidRPr="000D7210">
        <w:rPr>
          <w:rFonts w:ascii="Times New Roman" w:hAnsi="Times New Roman" w:cs="Times New Roman"/>
          <w:sz w:val="24"/>
          <w:szCs w:val="24"/>
        </w:rPr>
        <w:t>ебёнка, учитывайте его возраст.</w:t>
      </w:r>
    </w:p>
    <w:p w:rsidR="00A512FB" w:rsidRDefault="000F2FFB" w:rsidP="00521E62">
      <w:pPr>
        <w:spacing w:before="120"/>
        <w:ind w:right="170"/>
        <w:jc w:val="center"/>
        <w:rPr>
          <w:rFonts w:asciiTheme="majorHAnsi" w:hAnsiTheme="majorHAnsi"/>
          <w:sz w:val="24"/>
          <w:szCs w:val="24"/>
        </w:rPr>
      </w:pPr>
      <w:r w:rsidRPr="000F2FFB">
        <w:rPr>
          <w:rFonts w:asciiTheme="majorHAnsi" w:hAnsiTheme="majorHAnsi"/>
          <w:sz w:val="24"/>
          <w:szCs w:val="24"/>
        </w:rPr>
        <w:t xml:space="preserve">   </w:t>
      </w:r>
    </w:p>
    <w:p w:rsidR="00907998" w:rsidRPr="000D7210" w:rsidRDefault="000F2FFB" w:rsidP="00521E62">
      <w:pPr>
        <w:spacing w:before="120"/>
        <w:ind w:right="17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44"/>
          <w:szCs w:val="44"/>
          <w:lang w:eastAsia="ru-RU"/>
        </w:rPr>
      </w:pPr>
      <w:r w:rsidRPr="000D7210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44"/>
          <w:szCs w:val="44"/>
          <w:u w:val="single"/>
          <w:lang w:eastAsia="ru-RU"/>
        </w:rPr>
        <w:lastRenderedPageBreak/>
        <w:t xml:space="preserve">Помните </w:t>
      </w:r>
      <w:r w:rsidR="00907998" w:rsidRPr="000D7210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44"/>
          <w:szCs w:val="44"/>
          <w:u w:val="single"/>
          <w:lang w:eastAsia="ru-RU"/>
        </w:rPr>
        <w:t xml:space="preserve">Ваших </w:t>
      </w:r>
      <w:r w:rsidRPr="000D7210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44"/>
          <w:szCs w:val="44"/>
          <w:u w:val="single"/>
          <w:lang w:eastAsia="ru-RU"/>
        </w:rPr>
        <w:t>главных помощников:</w:t>
      </w:r>
      <w:r w:rsidRPr="000D7210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44"/>
          <w:szCs w:val="44"/>
          <w:lang w:eastAsia="ru-RU"/>
        </w:rPr>
        <w:t xml:space="preserve"> </w:t>
      </w:r>
    </w:p>
    <w:p w:rsidR="00C05BCF" w:rsidRPr="000D7210" w:rsidRDefault="000F2FFB" w:rsidP="00521E62">
      <w:pPr>
        <w:spacing w:before="120"/>
        <w:ind w:right="17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44"/>
          <w:szCs w:val="44"/>
          <w:lang w:eastAsia="ru-RU"/>
        </w:rPr>
      </w:pPr>
      <w:r w:rsidRPr="000D7210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44"/>
          <w:szCs w:val="44"/>
          <w:lang w:eastAsia="ru-RU"/>
        </w:rPr>
        <w:t>любовь, терпение, понимание</w:t>
      </w:r>
    </w:p>
    <w:p w:rsidR="00521E62" w:rsidRPr="000D7210" w:rsidRDefault="00521E62" w:rsidP="00521E62">
      <w:pPr>
        <w:spacing w:before="120"/>
        <w:ind w:right="170"/>
        <w:jc w:val="center"/>
        <w:rPr>
          <w:rFonts w:ascii="Times New Roman" w:hAnsi="Times New Roman" w:cs="Times New Roman"/>
          <w:sz w:val="44"/>
          <w:szCs w:val="44"/>
        </w:rPr>
      </w:pPr>
    </w:p>
    <w:p w:rsidR="00521E62" w:rsidRPr="000D7210" w:rsidRDefault="00521E62" w:rsidP="00521E62">
      <w:pPr>
        <w:tabs>
          <w:tab w:val="left" w:pos="5413"/>
        </w:tabs>
        <w:spacing w:before="120" w:after="0" w:line="240" w:lineRule="auto"/>
        <w:ind w:right="96"/>
        <w:suppressOverlap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210">
        <w:rPr>
          <w:rFonts w:ascii="Times New Roman" w:hAnsi="Times New Roman" w:cs="Times New Roman"/>
          <w:b/>
          <w:sz w:val="28"/>
          <w:szCs w:val="28"/>
        </w:rPr>
        <w:t>Схема   занятий   физкультурой</w:t>
      </w:r>
    </w:p>
    <w:p w:rsidR="00521E62" w:rsidRPr="000D7210" w:rsidRDefault="00521E62" w:rsidP="00521E62">
      <w:pPr>
        <w:tabs>
          <w:tab w:val="left" w:pos="5413"/>
        </w:tabs>
        <w:spacing w:before="120" w:after="0" w:line="240" w:lineRule="auto"/>
        <w:ind w:left="193" w:right="96"/>
        <w:suppressOverlap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210">
        <w:rPr>
          <w:rFonts w:ascii="Times New Roman" w:hAnsi="Times New Roman" w:cs="Times New Roman"/>
          <w:b/>
          <w:sz w:val="28"/>
          <w:szCs w:val="28"/>
        </w:rPr>
        <w:t>в  домашних   условиях</w:t>
      </w:r>
    </w:p>
    <w:p w:rsidR="00521E62" w:rsidRPr="000D7210" w:rsidRDefault="00521E62" w:rsidP="00521E62">
      <w:pPr>
        <w:tabs>
          <w:tab w:val="left" w:pos="5413"/>
        </w:tabs>
        <w:spacing w:before="120" w:after="0" w:line="240" w:lineRule="auto"/>
        <w:ind w:left="193" w:right="96"/>
        <w:suppressOverlap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E62" w:rsidRPr="000D7210" w:rsidRDefault="00521E62" w:rsidP="00521E62">
      <w:pPr>
        <w:numPr>
          <w:ilvl w:val="0"/>
          <w:numId w:val="3"/>
        </w:numPr>
        <w:tabs>
          <w:tab w:val="clear" w:pos="1083"/>
          <w:tab w:val="num" w:pos="553"/>
          <w:tab w:val="left" w:pos="5413"/>
        </w:tabs>
        <w:spacing w:after="0" w:line="240" w:lineRule="auto"/>
        <w:ind w:left="553" w:right="98"/>
        <w:suppressOverlap/>
        <w:rPr>
          <w:rFonts w:ascii="Times New Roman" w:hAnsi="Times New Roman" w:cs="Times New Roman"/>
          <w:sz w:val="28"/>
          <w:szCs w:val="28"/>
        </w:rPr>
      </w:pPr>
      <w:r w:rsidRPr="000D7210">
        <w:rPr>
          <w:rFonts w:ascii="Times New Roman" w:hAnsi="Times New Roman" w:cs="Times New Roman"/>
          <w:sz w:val="28"/>
          <w:szCs w:val="28"/>
        </w:rPr>
        <w:t xml:space="preserve">ходьба на месте и дыхательные упражнения; </w:t>
      </w:r>
    </w:p>
    <w:p w:rsidR="00521E62" w:rsidRPr="000D7210" w:rsidRDefault="00521E62" w:rsidP="00521E62">
      <w:pPr>
        <w:numPr>
          <w:ilvl w:val="0"/>
          <w:numId w:val="3"/>
        </w:numPr>
        <w:tabs>
          <w:tab w:val="clear" w:pos="1083"/>
          <w:tab w:val="num" w:pos="553"/>
          <w:tab w:val="left" w:pos="5413"/>
        </w:tabs>
        <w:spacing w:after="0" w:line="240" w:lineRule="auto"/>
        <w:ind w:left="553" w:right="98"/>
        <w:suppressOverlap/>
        <w:rPr>
          <w:rFonts w:ascii="Times New Roman" w:hAnsi="Times New Roman" w:cs="Times New Roman"/>
          <w:sz w:val="28"/>
          <w:szCs w:val="28"/>
        </w:rPr>
      </w:pPr>
      <w:r w:rsidRPr="000D7210">
        <w:rPr>
          <w:rFonts w:ascii="Times New Roman" w:hAnsi="Times New Roman" w:cs="Times New Roman"/>
          <w:sz w:val="28"/>
          <w:szCs w:val="28"/>
        </w:rPr>
        <w:t>общеразвивающие упражнения для мышц плечевого пояса , туловища и нижних конечностей;</w:t>
      </w:r>
    </w:p>
    <w:p w:rsidR="00521E62" w:rsidRPr="000D7210" w:rsidRDefault="00521E62" w:rsidP="00521E62">
      <w:pPr>
        <w:numPr>
          <w:ilvl w:val="0"/>
          <w:numId w:val="3"/>
        </w:numPr>
        <w:tabs>
          <w:tab w:val="clear" w:pos="1083"/>
          <w:tab w:val="num" w:pos="553"/>
          <w:tab w:val="left" w:pos="5413"/>
        </w:tabs>
        <w:spacing w:after="0" w:line="240" w:lineRule="auto"/>
        <w:ind w:left="553" w:right="98"/>
        <w:suppressOverlap/>
        <w:rPr>
          <w:rFonts w:ascii="Times New Roman" w:hAnsi="Times New Roman" w:cs="Times New Roman"/>
          <w:sz w:val="28"/>
          <w:szCs w:val="28"/>
        </w:rPr>
      </w:pPr>
      <w:r w:rsidRPr="000D7210">
        <w:rPr>
          <w:rFonts w:ascii="Times New Roman" w:hAnsi="Times New Roman" w:cs="Times New Roman"/>
          <w:sz w:val="28"/>
          <w:szCs w:val="28"/>
        </w:rPr>
        <w:t xml:space="preserve">специальные упражнения для мышц глаз; </w:t>
      </w:r>
    </w:p>
    <w:p w:rsidR="00521E62" w:rsidRPr="000D7210" w:rsidRDefault="00521E62" w:rsidP="00521E62">
      <w:pPr>
        <w:numPr>
          <w:ilvl w:val="0"/>
          <w:numId w:val="3"/>
        </w:numPr>
        <w:tabs>
          <w:tab w:val="clear" w:pos="1083"/>
          <w:tab w:val="num" w:pos="553"/>
          <w:tab w:val="left" w:pos="5413"/>
        </w:tabs>
        <w:spacing w:after="0" w:line="240" w:lineRule="auto"/>
        <w:ind w:left="553" w:right="98"/>
        <w:suppressOverlap/>
        <w:rPr>
          <w:rFonts w:ascii="Times New Roman" w:hAnsi="Times New Roman" w:cs="Times New Roman"/>
          <w:sz w:val="28"/>
          <w:szCs w:val="28"/>
        </w:rPr>
      </w:pPr>
      <w:r w:rsidRPr="000D7210">
        <w:rPr>
          <w:rFonts w:ascii="Times New Roman" w:hAnsi="Times New Roman" w:cs="Times New Roman"/>
          <w:sz w:val="28"/>
          <w:szCs w:val="28"/>
        </w:rPr>
        <w:t xml:space="preserve">элементы самомассажа; </w:t>
      </w:r>
    </w:p>
    <w:p w:rsidR="00521E62" w:rsidRPr="000D7210" w:rsidRDefault="00521E62" w:rsidP="00521E62">
      <w:pPr>
        <w:numPr>
          <w:ilvl w:val="0"/>
          <w:numId w:val="3"/>
        </w:numPr>
        <w:tabs>
          <w:tab w:val="clear" w:pos="1083"/>
          <w:tab w:val="num" w:pos="553"/>
          <w:tab w:val="left" w:pos="5413"/>
        </w:tabs>
        <w:spacing w:after="0" w:line="240" w:lineRule="auto"/>
        <w:ind w:left="553" w:right="98"/>
        <w:suppressOverlap/>
        <w:rPr>
          <w:rFonts w:ascii="Times New Roman" w:hAnsi="Times New Roman" w:cs="Times New Roman"/>
          <w:sz w:val="28"/>
          <w:szCs w:val="28"/>
        </w:rPr>
      </w:pPr>
      <w:r w:rsidRPr="000D7210">
        <w:rPr>
          <w:rFonts w:ascii="Times New Roman" w:hAnsi="Times New Roman" w:cs="Times New Roman"/>
          <w:sz w:val="28"/>
          <w:szCs w:val="28"/>
        </w:rPr>
        <w:t>упражнения на расслабление мышц конечностей;</w:t>
      </w:r>
    </w:p>
    <w:p w:rsidR="00C05BCF" w:rsidRPr="000D7210" w:rsidRDefault="00521E62" w:rsidP="00907998">
      <w:pPr>
        <w:numPr>
          <w:ilvl w:val="0"/>
          <w:numId w:val="3"/>
        </w:numPr>
        <w:tabs>
          <w:tab w:val="clear" w:pos="1083"/>
          <w:tab w:val="num" w:pos="553"/>
          <w:tab w:val="left" w:pos="5413"/>
        </w:tabs>
        <w:spacing w:after="0" w:line="240" w:lineRule="auto"/>
        <w:ind w:left="553" w:right="98"/>
        <w:suppressOverlap/>
        <w:rPr>
          <w:rFonts w:ascii="Times New Roman" w:hAnsi="Times New Roman" w:cs="Times New Roman"/>
          <w:sz w:val="28"/>
          <w:szCs w:val="28"/>
        </w:rPr>
      </w:pPr>
      <w:r w:rsidRPr="000D7210">
        <w:rPr>
          <w:rFonts w:ascii="Times New Roman" w:hAnsi="Times New Roman" w:cs="Times New Roman"/>
          <w:sz w:val="28"/>
          <w:szCs w:val="28"/>
        </w:rPr>
        <w:t>дыхательные упражнения</w:t>
      </w:r>
    </w:p>
    <w:sectPr w:rsidR="00C05BCF" w:rsidRPr="000D7210" w:rsidSect="00D8788D">
      <w:pgSz w:w="16839" w:h="11907" w:orient="landscape" w:code="9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F51" w:rsidRDefault="00F36F51" w:rsidP="00525F4B">
      <w:pPr>
        <w:spacing w:after="0" w:line="240" w:lineRule="auto"/>
      </w:pPr>
      <w:r>
        <w:separator/>
      </w:r>
    </w:p>
  </w:endnote>
  <w:endnote w:type="continuationSeparator" w:id="0">
    <w:p w:rsidR="00F36F51" w:rsidRDefault="00F36F51" w:rsidP="00525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F51" w:rsidRDefault="00F36F51" w:rsidP="00525F4B">
      <w:pPr>
        <w:spacing w:after="0" w:line="240" w:lineRule="auto"/>
      </w:pPr>
      <w:r>
        <w:separator/>
      </w:r>
    </w:p>
  </w:footnote>
  <w:footnote w:type="continuationSeparator" w:id="0">
    <w:p w:rsidR="00F36F51" w:rsidRDefault="00F36F51" w:rsidP="00525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6F76B2"/>
    <w:multiLevelType w:val="hybridMultilevel"/>
    <w:tmpl w:val="D4568F5A"/>
    <w:lvl w:ilvl="0" w:tplc="F372100C">
      <w:start w:val="1"/>
      <w:numFmt w:val="bullet"/>
      <w:lvlText w:val="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2" w15:restartNumberingAfterBreak="0">
    <w:nsid w:val="1F8155E1"/>
    <w:multiLevelType w:val="hybridMultilevel"/>
    <w:tmpl w:val="B5E0E5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1F783E"/>
    <w:multiLevelType w:val="hybridMultilevel"/>
    <w:tmpl w:val="5C906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A1A"/>
    <w:rsid w:val="000B511A"/>
    <w:rsid w:val="000B52D7"/>
    <w:rsid w:val="000C0FA1"/>
    <w:rsid w:val="000D5235"/>
    <w:rsid w:val="000D7210"/>
    <w:rsid w:val="000F2FFB"/>
    <w:rsid w:val="00106A1A"/>
    <w:rsid w:val="00113852"/>
    <w:rsid w:val="001B6CA3"/>
    <w:rsid w:val="001C41CD"/>
    <w:rsid w:val="002207D3"/>
    <w:rsid w:val="00257862"/>
    <w:rsid w:val="002B62CC"/>
    <w:rsid w:val="002D1403"/>
    <w:rsid w:val="003A6CAD"/>
    <w:rsid w:val="003E0AC2"/>
    <w:rsid w:val="003E72BE"/>
    <w:rsid w:val="00490601"/>
    <w:rsid w:val="00504DCC"/>
    <w:rsid w:val="00521E62"/>
    <w:rsid w:val="00525F4B"/>
    <w:rsid w:val="0058620F"/>
    <w:rsid w:val="005E72CB"/>
    <w:rsid w:val="006F2FE9"/>
    <w:rsid w:val="007A150D"/>
    <w:rsid w:val="007A1977"/>
    <w:rsid w:val="007E5D1A"/>
    <w:rsid w:val="008164D4"/>
    <w:rsid w:val="008213B4"/>
    <w:rsid w:val="00845963"/>
    <w:rsid w:val="00847D99"/>
    <w:rsid w:val="00877004"/>
    <w:rsid w:val="00904E98"/>
    <w:rsid w:val="00907998"/>
    <w:rsid w:val="00967A38"/>
    <w:rsid w:val="00A512FB"/>
    <w:rsid w:val="00AE12F1"/>
    <w:rsid w:val="00B01FC6"/>
    <w:rsid w:val="00B33F26"/>
    <w:rsid w:val="00B83747"/>
    <w:rsid w:val="00C05BCF"/>
    <w:rsid w:val="00C13F8D"/>
    <w:rsid w:val="00C20854"/>
    <w:rsid w:val="00C26B23"/>
    <w:rsid w:val="00CD0990"/>
    <w:rsid w:val="00D00AE2"/>
    <w:rsid w:val="00D8788D"/>
    <w:rsid w:val="00DD7E86"/>
    <w:rsid w:val="00E9676F"/>
    <w:rsid w:val="00EF4851"/>
    <w:rsid w:val="00F36F51"/>
    <w:rsid w:val="00FC0D74"/>
    <w:rsid w:val="00FC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oNotEmbedSmartTags/>
  <w:decimalSymbol w:val=","/>
  <w:listSeparator w:val=";"/>
  <w15:docId w15:val="{6CED7C27-400E-4D37-A983-EF287CA1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nhideWhenUsed/>
    <w:qFormat/>
    <w:rsid w:val="008164D4"/>
    <w:rPr>
      <w:lang w:val="ru-RU"/>
    </w:rPr>
  </w:style>
  <w:style w:type="paragraph" w:styleId="1">
    <w:name w:val="heading 1"/>
    <w:basedOn w:val="a"/>
    <w:link w:val="10"/>
    <w:qFormat/>
    <w:rsid w:val="00106A1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Заголовок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character" w:customStyle="1" w:styleId="10">
    <w:name w:val="Заголовок 1 Знак"/>
    <w:basedOn w:val="a0"/>
    <w:link w:val="1"/>
    <w:rsid w:val="00106A1A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val="ru-RU" w:eastAsia="ru-RU"/>
    </w:rPr>
  </w:style>
  <w:style w:type="paragraph" w:styleId="a9">
    <w:name w:val="List Paragraph"/>
    <w:basedOn w:val="a"/>
    <w:uiPriority w:val="34"/>
    <w:unhideWhenUsed/>
    <w:qFormat/>
    <w:rsid w:val="00D00AE2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25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25F4B"/>
    <w:rPr>
      <w:lang w:val="ru-RU"/>
    </w:rPr>
  </w:style>
  <w:style w:type="paragraph" w:styleId="ac">
    <w:name w:val="footer"/>
    <w:basedOn w:val="a"/>
    <w:link w:val="ad"/>
    <w:uiPriority w:val="99"/>
    <w:unhideWhenUsed/>
    <w:rsid w:val="00525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25F4B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Sample\Application%20Data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917C6815E3C4BD7B4E597E67D59BE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D58A9-4EF5-4454-8CCD-FFF51848C09E}"/>
      </w:docPartPr>
      <w:docPartBody>
        <w:p w:rsidR="00123321" w:rsidRDefault="000D5A28">
          <w:pPr>
            <w:pStyle w:val="F917C6815E3C4BD7B4E597E67D59BE4D"/>
          </w:pPr>
          <w:r>
            <w:t>[Adventure Works]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4BB9"/>
    <w:rsid w:val="000D5A28"/>
    <w:rsid w:val="00123321"/>
    <w:rsid w:val="00400E76"/>
    <w:rsid w:val="004216FA"/>
    <w:rsid w:val="004D4928"/>
    <w:rsid w:val="00717881"/>
    <w:rsid w:val="00761C49"/>
    <w:rsid w:val="00804C23"/>
    <w:rsid w:val="0086588F"/>
    <w:rsid w:val="009D1C90"/>
    <w:rsid w:val="00ED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3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97671029E114375BC745F98F1B45825">
    <w:name w:val="D97671029E114375BC745F98F1B45825"/>
    <w:rsid w:val="00123321"/>
  </w:style>
  <w:style w:type="paragraph" w:customStyle="1" w:styleId="BrochureCopy">
    <w:name w:val="Brochure Copy"/>
    <w:basedOn w:val="a"/>
    <w:qFormat/>
    <w:rsid w:val="00123321"/>
    <w:p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A00D969313884AF78C0DAE17C7B71D0C">
    <w:name w:val="A00D969313884AF78C0DAE17C7B71D0C"/>
    <w:rsid w:val="00123321"/>
  </w:style>
  <w:style w:type="paragraph" w:customStyle="1" w:styleId="A0556987AEDF42B3B3423AC01DA90EC0">
    <w:name w:val="A0556987AEDF42B3B3423AC01DA90EC0"/>
    <w:rsid w:val="00123321"/>
  </w:style>
  <w:style w:type="paragraph" w:customStyle="1" w:styleId="4462F1800356410CA763517B470509C9">
    <w:name w:val="4462F1800356410CA763517B470509C9"/>
    <w:rsid w:val="00123321"/>
  </w:style>
  <w:style w:type="paragraph" w:customStyle="1" w:styleId="A2B47F7498F04CF4B2CCC71E9BF30782">
    <w:name w:val="A2B47F7498F04CF4B2CCC71E9BF30782"/>
    <w:rsid w:val="00123321"/>
  </w:style>
  <w:style w:type="paragraph" w:customStyle="1" w:styleId="819C168BE868467FAAF85E2459487723">
    <w:name w:val="819C168BE868467FAAF85E2459487723"/>
    <w:rsid w:val="00123321"/>
  </w:style>
  <w:style w:type="paragraph" w:customStyle="1" w:styleId="BE62A72DDE61444FBAF23A862B5159A5">
    <w:name w:val="BE62A72DDE61444FBAF23A862B5159A5"/>
    <w:rsid w:val="00123321"/>
  </w:style>
  <w:style w:type="paragraph" w:customStyle="1" w:styleId="87388E88BCEF432E8DFB9BD64CD74048">
    <w:name w:val="87388E88BCEF432E8DFB9BD64CD74048"/>
    <w:rsid w:val="00123321"/>
  </w:style>
  <w:style w:type="paragraph" w:customStyle="1" w:styleId="58C89C249DE448EF832DF487E617A2F9">
    <w:name w:val="58C89C249DE448EF832DF487E617A2F9"/>
    <w:rsid w:val="00123321"/>
  </w:style>
  <w:style w:type="paragraph" w:customStyle="1" w:styleId="CDD89D8104574A60A1DF119FF80E4514">
    <w:name w:val="CDD89D8104574A60A1DF119FF80E4514"/>
    <w:rsid w:val="00123321"/>
  </w:style>
  <w:style w:type="paragraph" w:customStyle="1" w:styleId="03C1F7B7AF384B8FA985EC5470E8403F">
    <w:name w:val="03C1F7B7AF384B8FA985EC5470E8403F"/>
    <w:rsid w:val="00123321"/>
  </w:style>
  <w:style w:type="paragraph" w:customStyle="1" w:styleId="F07BDA1749404C2D898C197CF0EDDB00">
    <w:name w:val="F07BDA1749404C2D898C197CF0EDDB00"/>
    <w:rsid w:val="00123321"/>
  </w:style>
  <w:style w:type="paragraph" w:customStyle="1" w:styleId="B7CB593620FC4021B4AAFC60C3C2402E">
    <w:name w:val="B7CB593620FC4021B4AAFC60C3C2402E"/>
    <w:rsid w:val="00123321"/>
  </w:style>
  <w:style w:type="paragraph" w:customStyle="1" w:styleId="40E8BB7EAF1747D899FBD0E2040AC62D">
    <w:name w:val="40E8BB7EAF1747D899FBD0E2040AC62D"/>
    <w:rsid w:val="00123321"/>
  </w:style>
  <w:style w:type="paragraph" w:customStyle="1" w:styleId="4A27B28555B44EDA8327100259A8B8C9">
    <w:name w:val="4A27B28555B44EDA8327100259A8B8C9"/>
    <w:rsid w:val="00123321"/>
  </w:style>
  <w:style w:type="paragraph" w:customStyle="1" w:styleId="E44435D564354F71ABC5A54ECC0F4B31">
    <w:name w:val="E44435D564354F71ABC5A54ECC0F4B31"/>
    <w:rsid w:val="00123321"/>
  </w:style>
  <w:style w:type="paragraph" w:customStyle="1" w:styleId="F917C6815E3C4BD7B4E597E67D59BE4D">
    <w:name w:val="F917C6815E3C4BD7B4E597E67D59BE4D"/>
    <w:rsid w:val="00123321"/>
  </w:style>
  <w:style w:type="paragraph" w:customStyle="1" w:styleId="281630A7DC5E44EB8ED3506AA0911BE7">
    <w:name w:val="281630A7DC5E44EB8ED3506AA0911BE7"/>
    <w:rsid w:val="00123321"/>
  </w:style>
  <w:style w:type="paragraph" w:customStyle="1" w:styleId="F67B267D123343389FB0BD46B1E86055">
    <w:name w:val="F67B267D123343389FB0BD46B1E86055"/>
    <w:rsid w:val="00123321"/>
  </w:style>
  <w:style w:type="paragraph" w:customStyle="1" w:styleId="D70B70BEF94341DABC3710A7A88EDD96">
    <w:name w:val="D70B70BEF94341DABC3710A7A88EDD96"/>
    <w:rsid w:val="00123321"/>
  </w:style>
  <w:style w:type="paragraph" w:customStyle="1" w:styleId="94CCBB632BDB4AF48117395F54D68797">
    <w:name w:val="94CCBB632BDB4AF48117395F54D68797"/>
    <w:rsid w:val="00123321"/>
  </w:style>
  <w:style w:type="paragraph" w:customStyle="1" w:styleId="1F1D67DF923B439AAB6537C36C515E75">
    <w:name w:val="1F1D67DF923B439AAB6537C36C515E75"/>
    <w:rsid w:val="00123321"/>
  </w:style>
  <w:style w:type="paragraph" w:customStyle="1" w:styleId="251358D27C2E41DDBB3C3E223DF6BC3B">
    <w:name w:val="251358D27C2E41DDBB3C3E223DF6BC3B"/>
    <w:rsid w:val="00123321"/>
  </w:style>
  <w:style w:type="paragraph" w:customStyle="1" w:styleId="C03923FC9FE14B46B5B1D6D8B5342378">
    <w:name w:val="C03923FC9FE14B46B5B1D6D8B5342378"/>
    <w:rsid w:val="00123321"/>
  </w:style>
  <w:style w:type="paragraph" w:customStyle="1" w:styleId="BrochureList">
    <w:name w:val="Brochure List"/>
    <w:basedOn w:val="a"/>
    <w:qFormat/>
    <w:rsid w:val="00123321"/>
    <w:pPr>
      <w:numPr>
        <w:numId w:val="1"/>
      </w:num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6EE1DFAE259E454F855FADA4823E4980">
    <w:name w:val="6EE1DFAE259E454F855FADA4823E4980"/>
    <w:rsid w:val="00123321"/>
  </w:style>
  <w:style w:type="paragraph" w:customStyle="1" w:styleId="158626FEEDC94ED6A27DDAB141ED41A3">
    <w:name w:val="158626FEEDC94ED6A27DDAB141ED41A3"/>
    <w:rsid w:val="00123321"/>
  </w:style>
  <w:style w:type="paragraph" w:customStyle="1" w:styleId="6B49C089061045598C47A79EAEE9237F">
    <w:name w:val="6B49C089061045598C47A79EAEE9237F"/>
    <w:rsid w:val="00123321"/>
  </w:style>
  <w:style w:type="paragraph" w:customStyle="1" w:styleId="CE48FCBFA32643EF8D3FB9B34D77C319">
    <w:name w:val="CE48FCBFA32643EF8D3FB9B34D77C319"/>
    <w:rsid w:val="00123321"/>
  </w:style>
  <w:style w:type="paragraph" w:customStyle="1" w:styleId="B846F81CBA9D47FEBA24466354D4FE43">
    <w:name w:val="B846F81CBA9D47FEBA24466354D4FE43"/>
    <w:rsid w:val="00123321"/>
  </w:style>
  <w:style w:type="paragraph" w:customStyle="1" w:styleId="DEEED27493EB41FBA90C9F5737972482">
    <w:name w:val="DEEED27493EB41FBA90C9F5737972482"/>
    <w:rsid w:val="00ED4BB9"/>
  </w:style>
  <w:style w:type="paragraph" w:customStyle="1" w:styleId="C7F9341795664B119FC70DD840956666">
    <w:name w:val="C7F9341795664B119FC70DD840956666"/>
    <w:rsid w:val="00ED4B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124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Физическое развитие детей  семье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subject/>
  <dc:creator>Sample</dc:creator>
  <cp:keywords/>
  <cp:lastModifiedBy>Пользователь</cp:lastModifiedBy>
  <cp:revision>23</cp:revision>
  <cp:lastPrinted>2025-01-21T14:15:00Z</cp:lastPrinted>
  <dcterms:created xsi:type="dcterms:W3CDTF">2013-10-01T07:14:00Z</dcterms:created>
  <dcterms:modified xsi:type="dcterms:W3CDTF">2025-01-21T14:16:00Z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